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F1A2" w14:textId="3280593B" w:rsidR="00201DEC" w:rsidRPr="004B1F57" w:rsidRDefault="00634CC3" w:rsidP="004B1F57">
      <w:pPr>
        <w:pStyle w:val="3"/>
        <w:tabs>
          <w:tab w:val="left" w:pos="2369"/>
        </w:tabs>
        <w:rPr>
          <w:b w:val="0"/>
          <w:sz w:val="16"/>
        </w:rPr>
      </w:pPr>
      <w:r>
        <w:rPr>
          <w:b w:val="0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CF242F1" wp14:editId="2BB4E15D">
                <wp:simplePos x="0" y="0"/>
                <wp:positionH relativeFrom="column">
                  <wp:posOffset>-225831</wp:posOffset>
                </wp:positionH>
                <wp:positionV relativeFrom="paragraph">
                  <wp:posOffset>-755675</wp:posOffset>
                </wp:positionV>
                <wp:extent cx="6972300" cy="10073030"/>
                <wp:effectExtent l="0" t="0" r="19050" b="23495"/>
                <wp:wrapNone/>
                <wp:docPr id="12755718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00730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1E638" id="Rectangle 3" o:spid="_x0000_s1026" style="position:absolute;margin-left:-17.8pt;margin-top:-59.5pt;width:549pt;height:79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" o:allowincell="f" filled="f"/>
            </w:pict>
          </mc:Fallback>
        </mc:AlternateContent>
      </w:r>
      <w:r w:rsidR="00201DEC">
        <w:t>ΥΠΕΥΘΥΝΗ ΔΗΛΩΣΗ</w:t>
      </w:r>
    </w:p>
    <w:p w14:paraId="1134EBBB" w14:textId="00EC0920" w:rsidR="00201DEC" w:rsidRPr="004B1F57" w:rsidRDefault="00201DEC" w:rsidP="004B1F5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36442F1D" w14:textId="77777777" w:rsidR="007570E5" w:rsidRDefault="00201DEC">
      <w:pPr>
        <w:pStyle w:val="20"/>
        <w:ind w:right="484"/>
        <w:rPr>
          <w:sz w:val="18"/>
        </w:rPr>
      </w:pPr>
      <w:r>
        <w:rPr>
          <w:sz w:val="18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</w:p>
    <w:p w14:paraId="70D03EA1" w14:textId="77777777" w:rsidR="00201DEC" w:rsidRPr="008B1F67" w:rsidRDefault="00201DEC" w:rsidP="008B1F67">
      <w:pPr>
        <w:pStyle w:val="20"/>
        <w:ind w:right="484"/>
        <w:rPr>
          <w:sz w:val="18"/>
        </w:rPr>
      </w:pPr>
      <w:r>
        <w:rPr>
          <w:sz w:val="18"/>
        </w:rPr>
        <w:t>(άρθρο 8 παρ. 4 Ν. 1599/1986)</w:t>
      </w:r>
    </w:p>
    <w:p w14:paraId="7FFF912F" w14:textId="77777777" w:rsidR="00201DEC" w:rsidRDefault="00201DEC">
      <w:pPr>
        <w:rPr>
          <w:rFonts w:ascii="Arial" w:hAnsi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201DEC" w14:paraId="0DBDBABD" w14:textId="77777777" w:rsidTr="004B1F57">
        <w:trPr>
          <w:gridAfter w:val="1"/>
          <w:wAfter w:w="6" w:type="dxa"/>
          <w:cantSplit/>
          <w:trHeight w:val="367"/>
        </w:trPr>
        <w:tc>
          <w:tcPr>
            <w:tcW w:w="1368" w:type="dxa"/>
          </w:tcPr>
          <w:p w14:paraId="0A71AB18" w14:textId="77777777" w:rsidR="00201DEC" w:rsidRDefault="00201DEC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5BD644D" w14:textId="77777777" w:rsidR="00201DEC" w:rsidRDefault="002B7F74">
            <w:pPr>
              <w:spacing w:before="240"/>
              <w:ind w:right="-687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ΙΑΤΡΙΚΟ ΣΥΛΛΟΓΟ ΕΒΡΟΥ</w:t>
            </w:r>
          </w:p>
        </w:tc>
      </w:tr>
      <w:tr w:rsidR="00201DEC" w14:paraId="2FF011E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2B19331" w14:textId="77777777" w:rsidR="00201DEC" w:rsidRDefault="00201DEC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6890EC" w14:textId="77777777" w:rsidR="00201DEC" w:rsidRDefault="00201DEC">
            <w:pPr>
              <w:spacing w:before="240"/>
              <w:ind w:right="-6878"/>
              <w:rPr>
                <w:rFonts w:ascii="Arial" w:hAnsi="Arial"/>
                <w:sz w:val="20"/>
              </w:rPr>
            </w:pPr>
          </w:p>
        </w:tc>
        <w:tc>
          <w:tcPr>
            <w:tcW w:w="1080" w:type="dxa"/>
            <w:gridSpan w:val="3"/>
          </w:tcPr>
          <w:p w14:paraId="138C8A93" w14:textId="77777777" w:rsidR="00201DEC" w:rsidRDefault="00201DEC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1ACDEE8" w14:textId="77777777" w:rsidR="00201DEC" w:rsidRDefault="00201DEC">
            <w:pPr>
              <w:spacing w:before="240"/>
              <w:ind w:right="-6878"/>
              <w:rPr>
                <w:rFonts w:ascii="Arial" w:hAnsi="Arial"/>
                <w:sz w:val="18"/>
              </w:rPr>
            </w:pPr>
          </w:p>
        </w:tc>
      </w:tr>
      <w:tr w:rsidR="00201DEC" w14:paraId="72E9E059" w14:textId="77777777" w:rsidTr="004B1F57">
        <w:trPr>
          <w:gridAfter w:val="1"/>
          <w:wAfter w:w="6" w:type="dxa"/>
          <w:cantSplit/>
          <w:trHeight w:val="267"/>
        </w:trPr>
        <w:tc>
          <w:tcPr>
            <w:tcW w:w="2448" w:type="dxa"/>
            <w:gridSpan w:val="4"/>
          </w:tcPr>
          <w:p w14:paraId="27EC4195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9CC979" w14:textId="77777777" w:rsidR="00201DEC" w:rsidRDefault="00201DEC">
            <w:pPr>
              <w:spacing w:before="240"/>
              <w:rPr>
                <w:rFonts w:ascii="Arial" w:hAnsi="Arial"/>
                <w:sz w:val="18"/>
              </w:rPr>
            </w:pPr>
          </w:p>
        </w:tc>
      </w:tr>
      <w:tr w:rsidR="00201DEC" w14:paraId="0971D7A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150BBC8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6140AE76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201DEC" w14:paraId="57D6B0CE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6F6B2C5C" w14:textId="77777777" w:rsidR="00201DEC" w:rsidRDefault="00201DEC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7D91A793" w14:textId="77777777" w:rsidR="00201DEC" w:rsidRDefault="00201DEC">
            <w:pPr>
              <w:spacing w:before="240"/>
              <w:ind w:right="-2332"/>
              <w:rPr>
                <w:rFonts w:ascii="Arial" w:hAnsi="Arial"/>
                <w:sz w:val="16"/>
              </w:rPr>
            </w:pPr>
          </w:p>
        </w:tc>
      </w:tr>
      <w:tr w:rsidR="00201DEC" w14:paraId="61C7B5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B928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2A11" w14:textId="77777777" w:rsidR="00201DEC" w:rsidRDefault="00201DEC">
            <w:pPr>
              <w:spacing w:before="240"/>
              <w:rPr>
                <w:rFonts w:ascii="Arial" w:hAnsi="Arial"/>
                <w:sz w:val="18"/>
              </w:rPr>
            </w:pPr>
          </w:p>
        </w:tc>
      </w:tr>
      <w:tr w:rsidR="00201DEC" w14:paraId="320101AE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5909B96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7ADB41D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3DE3A895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Τηλ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1C7331E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201DEC" w14:paraId="4FC3628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BAA4CBF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F4F21BC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14:paraId="19CE2E4C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15D2DCF9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720" w:type="dxa"/>
          </w:tcPr>
          <w:p w14:paraId="5573FB3F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Αριθ</w:t>
            </w:r>
            <w:proofErr w:type="spellEnd"/>
            <w:r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5D7A81F7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14:paraId="3FD8D804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7CE3F1E2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</w:p>
        </w:tc>
      </w:tr>
      <w:tr w:rsidR="00201DEC" w14:paraId="6335007E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5A8104B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Αρ</w:t>
            </w:r>
            <w:proofErr w:type="spellEnd"/>
            <w:r>
              <w:rPr>
                <w:rFonts w:ascii="Arial" w:hAnsi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/>
                <w:sz w:val="16"/>
              </w:rPr>
              <w:t xml:space="preserve">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center"/>
          </w:tcPr>
          <w:p w14:paraId="6B85BDA6" w14:textId="77777777" w:rsidR="00201DEC" w:rsidRDefault="00201DEC">
            <w:pPr>
              <w:spacing w:before="24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ab/>
              <w:t xml:space="preserve"> </w:t>
            </w:r>
          </w:p>
        </w:tc>
        <w:tc>
          <w:tcPr>
            <w:tcW w:w="1440" w:type="dxa"/>
            <w:gridSpan w:val="2"/>
            <w:vAlign w:val="bottom"/>
          </w:tcPr>
          <w:p w14:paraId="04C9702F" w14:textId="77777777" w:rsidR="00201DEC" w:rsidRDefault="00201DE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</w:t>
            </w:r>
            <w:proofErr w:type="spellStart"/>
            <w:r>
              <w:rPr>
                <w:rFonts w:ascii="Arial" w:hAnsi="Arial"/>
                <w:sz w:val="16"/>
              </w:rPr>
              <w:t>νση</w:t>
            </w:r>
            <w:proofErr w:type="spellEnd"/>
            <w:r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3EE17DB0" w14:textId="77777777" w:rsidR="00201DEC" w:rsidRDefault="00201DE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(Ε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6B9F8EC5" w14:textId="77777777" w:rsidR="00201DEC" w:rsidRDefault="00201DEC">
            <w:pPr>
              <w:rPr>
                <w:rFonts w:ascii="Arial" w:hAnsi="Arial"/>
                <w:sz w:val="16"/>
              </w:rPr>
            </w:pPr>
          </w:p>
        </w:tc>
      </w:tr>
    </w:tbl>
    <w:p w14:paraId="34E71B38" w14:textId="77777777" w:rsidR="00201DEC" w:rsidRDefault="00201DEC">
      <w:pPr>
        <w:sectPr w:rsidR="00201DEC">
          <w:headerReference w:type="default" r:id="rId7"/>
          <w:pgSz w:w="11906" w:h="16838" w:code="9"/>
          <w:pgMar w:top="1440" w:right="851" w:bottom="1440" w:left="851" w:header="720" w:footer="720" w:gutter="0"/>
          <w:cols w:space="708"/>
          <w:docGrid w:linePitch="360"/>
        </w:sect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201DEC" w14:paraId="300B0BCF" w14:textId="77777777" w:rsidTr="00F5547F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6696536B" w14:textId="77777777" w:rsidR="00201DEC" w:rsidRDefault="00201DEC">
            <w:pPr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</w:t>
            </w:r>
            <w:r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201DEC" w14:paraId="11281FB7" w14:textId="77777777" w:rsidTr="00F5547F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2D0D92B" w14:textId="433C8CC0" w:rsidR="00201DEC" w:rsidRPr="00274B72" w:rsidRDefault="00BF3A64" w:rsidP="00BF3A64">
            <w:pPr>
              <w:spacing w:before="60" w:line="360" w:lineRule="auto"/>
              <w:ind w:right="125"/>
              <w:rPr>
                <w:rFonts w:ascii="Calibri" w:hAnsi="Calibri" w:cs="Calibri"/>
                <w:b/>
                <w:sz w:val="20"/>
              </w:rPr>
            </w:pPr>
            <w:r w:rsidRPr="00F5547F">
              <w:rPr>
                <w:rFonts w:ascii="Calibri" w:hAnsi="Calibri" w:cs="Calibri"/>
                <w:b/>
                <w:sz w:val="20"/>
              </w:rPr>
              <w:t xml:space="preserve">α) έχει γίνει προσθήκη ιατρικού εξοπλισμού στο </w:t>
            </w:r>
            <w:r w:rsidR="00F5714B">
              <w:rPr>
                <w:rFonts w:ascii="Calibri" w:hAnsi="Calibri" w:cs="Calibri"/>
                <w:b/>
                <w:sz w:val="20"/>
              </w:rPr>
              <w:t xml:space="preserve">Διαγνωστικό Εργαστήριο </w:t>
            </w:r>
            <w:r>
              <w:rPr>
                <w:rFonts w:ascii="Calibri" w:hAnsi="Calibri" w:cs="Calibri"/>
                <w:b/>
                <w:sz w:val="20"/>
              </w:rPr>
              <w:t xml:space="preserve">…………………………….………..………. </w:t>
            </w:r>
            <w:r w:rsidRPr="00F5547F">
              <w:rPr>
                <w:rFonts w:ascii="Calibri" w:hAnsi="Calibri" w:cs="Calibri"/>
                <w:b/>
                <w:sz w:val="20"/>
              </w:rPr>
              <w:t>επί της οδού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F5547F">
              <w:rPr>
                <w:rFonts w:ascii="Calibri" w:hAnsi="Calibri" w:cs="Calibri"/>
                <w:b/>
                <w:sz w:val="20"/>
              </w:rPr>
              <w:t>……………………</w:t>
            </w:r>
            <w:r>
              <w:rPr>
                <w:rFonts w:ascii="Calibri" w:hAnsi="Calibri" w:cs="Calibri"/>
                <w:b/>
                <w:sz w:val="20"/>
              </w:rPr>
              <w:t>..</w:t>
            </w:r>
            <w:r w:rsidRPr="00F5547F">
              <w:rPr>
                <w:rFonts w:ascii="Calibri" w:hAnsi="Calibri" w:cs="Calibri"/>
                <w:b/>
                <w:sz w:val="20"/>
              </w:rPr>
              <w:t>………………………………………..</w:t>
            </w:r>
            <w:r w:rsidRPr="00F5547F">
              <w:rPr>
                <w:rFonts w:ascii="Calibri" w:hAnsi="Calibri" w:cs="Calibri"/>
                <w:b/>
                <w:sz w:val="20"/>
                <w:szCs w:val="20"/>
              </w:rPr>
              <w:t>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…………………………..……………</w:t>
            </w:r>
            <w:r w:rsidRPr="00F5547F">
              <w:rPr>
                <w:rFonts w:ascii="Calibri" w:hAnsi="Calibri" w:cs="Calibri"/>
                <w:b/>
                <w:sz w:val="20"/>
                <w:szCs w:val="20"/>
              </w:rPr>
              <w:t>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F5547F">
              <w:rPr>
                <w:rFonts w:ascii="Calibri" w:hAnsi="Calibri" w:cs="Calibri"/>
                <w:b/>
                <w:sz w:val="20"/>
                <w:szCs w:val="20"/>
              </w:rPr>
              <w:t>και παρακαλώ για την αποδοχή του.</w:t>
            </w:r>
          </w:p>
        </w:tc>
      </w:tr>
      <w:tr w:rsidR="00BF3A64" w14:paraId="2597049E" w14:textId="77777777" w:rsidTr="00F5547F">
        <w:trPr>
          <w:trHeight w:val="695"/>
        </w:trPr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B5561D5" w14:textId="4B20A0BD" w:rsidR="00BF3A64" w:rsidRPr="00BF3A64" w:rsidRDefault="00BF3A64" w:rsidP="00BF3A64">
            <w:pPr>
              <w:jc w:val="both"/>
              <w:rPr>
                <w:rFonts w:ascii="Calibri" w:hAnsi="Calibri" w:cs="Calibri"/>
                <w:b/>
                <w:sz w:val="20"/>
              </w:rPr>
            </w:pPr>
            <w:r w:rsidRPr="00F5547F">
              <w:rPr>
                <w:rFonts w:ascii="Calibri" w:hAnsi="Calibri" w:cs="Calibri"/>
                <w:b/>
                <w:sz w:val="20"/>
              </w:rPr>
              <w:t xml:space="preserve">β) Ο εξοπλισμός του </w:t>
            </w:r>
            <w:r w:rsidR="00F5714B">
              <w:rPr>
                <w:rFonts w:ascii="Calibri" w:hAnsi="Calibri" w:cs="Calibri"/>
                <w:b/>
                <w:sz w:val="20"/>
              </w:rPr>
              <w:t>εργαστηρίου</w:t>
            </w:r>
            <w:r w:rsidRPr="00F5547F">
              <w:rPr>
                <w:rFonts w:ascii="Calibri" w:hAnsi="Calibri" w:cs="Calibri"/>
                <w:b/>
                <w:sz w:val="20"/>
              </w:rPr>
              <w:t xml:space="preserve"> είναι στα πλαίσια της ειδικότητ</w:t>
            </w:r>
            <w:r w:rsidR="00F5714B">
              <w:rPr>
                <w:rFonts w:ascii="Calibri" w:hAnsi="Calibri" w:cs="Calibri"/>
                <w:b/>
                <w:sz w:val="20"/>
              </w:rPr>
              <w:t>α</w:t>
            </w:r>
            <w:r w:rsidRPr="00F5547F">
              <w:rPr>
                <w:rFonts w:ascii="Calibri" w:hAnsi="Calibri" w:cs="Calibri"/>
                <w:b/>
                <w:sz w:val="20"/>
              </w:rPr>
              <w:t xml:space="preserve">ς </w:t>
            </w:r>
            <w:r w:rsidR="00F5714B">
              <w:rPr>
                <w:rFonts w:ascii="Calibri" w:hAnsi="Calibri" w:cs="Calibri"/>
                <w:b/>
                <w:sz w:val="20"/>
              </w:rPr>
              <w:t>του Επιστ. Υπεύθυνου</w:t>
            </w:r>
            <w:r w:rsidRPr="00F5547F">
              <w:rPr>
                <w:rFonts w:ascii="Calibri" w:hAnsi="Calibri" w:cs="Calibri"/>
                <w:b/>
                <w:sz w:val="20"/>
              </w:rPr>
              <w:t xml:space="preserve"> και σύμφωνα με την εκπαίδευση που έχ</w:t>
            </w:r>
            <w:r w:rsidR="00F5714B">
              <w:rPr>
                <w:rFonts w:ascii="Calibri" w:hAnsi="Calibri" w:cs="Calibri"/>
                <w:b/>
                <w:sz w:val="20"/>
              </w:rPr>
              <w:t>ει</w:t>
            </w:r>
            <w:r w:rsidRPr="00F5547F">
              <w:rPr>
                <w:rFonts w:ascii="Calibri" w:hAnsi="Calibri" w:cs="Calibri"/>
                <w:b/>
                <w:sz w:val="20"/>
              </w:rPr>
              <w:t xml:space="preserve"> λάβει σε αυτή. </w:t>
            </w:r>
            <w:r w:rsidR="00F5714B">
              <w:rPr>
                <w:rFonts w:ascii="Calibri" w:hAnsi="Calibri" w:cs="Calibri"/>
                <w:b/>
                <w:sz w:val="20"/>
              </w:rPr>
              <w:t>Ε</w:t>
            </w:r>
            <w:r w:rsidRPr="00F5547F">
              <w:rPr>
                <w:rFonts w:ascii="Calibri" w:hAnsi="Calibri" w:cs="Calibri"/>
                <w:b/>
                <w:sz w:val="20"/>
              </w:rPr>
              <w:t>πιπλέον εξοπλισμός από τυχόν εξειδικεύσεις, γίνεται αποδεκτός με την προσκόμιση της πιστοποίησης από το ΚΕΣΥ, ειδάλλως δεν νομιμοποιείται καμία εξειδίκευση ή εξοπλισμός.</w:t>
            </w:r>
          </w:p>
        </w:tc>
      </w:tr>
      <w:tr w:rsidR="00BF3A64" w14:paraId="099C923A" w14:textId="77777777" w:rsidTr="00F5547F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8E0D2E" w14:textId="350E03DC" w:rsidR="00BF3A64" w:rsidRPr="00F5547F" w:rsidRDefault="00BF3A64" w:rsidP="00BF3A64">
            <w:pPr>
              <w:spacing w:before="60"/>
              <w:ind w:right="125"/>
              <w:rPr>
                <w:rFonts w:ascii="Calibri" w:hAnsi="Calibri" w:cs="Calibri"/>
                <w:b/>
                <w:sz w:val="20"/>
              </w:rPr>
            </w:pPr>
            <w:r w:rsidRPr="00F5547F">
              <w:rPr>
                <w:rFonts w:ascii="Calibri" w:hAnsi="Calibri" w:cs="Calibri"/>
                <w:b/>
                <w:sz w:val="20"/>
              </w:rPr>
              <w:t xml:space="preserve">γ) για οποιαδήποτε μεταβολή του ιατρικού εξοπλισμού του </w:t>
            </w:r>
            <w:r w:rsidR="00F5714B">
              <w:rPr>
                <w:rFonts w:ascii="Calibri" w:hAnsi="Calibri" w:cs="Calibri"/>
                <w:b/>
                <w:sz w:val="20"/>
              </w:rPr>
              <w:t>εργαστηρίου</w:t>
            </w:r>
            <w:r w:rsidRPr="00F5547F">
              <w:rPr>
                <w:rFonts w:ascii="Calibri" w:hAnsi="Calibri" w:cs="Calibri"/>
                <w:b/>
                <w:sz w:val="20"/>
              </w:rPr>
              <w:t>, σύμφωνα με την παραπάνω παράγραφο (</w:t>
            </w:r>
            <w:r>
              <w:rPr>
                <w:rFonts w:ascii="Calibri" w:hAnsi="Calibri" w:cs="Calibri"/>
                <w:b/>
                <w:sz w:val="20"/>
              </w:rPr>
              <w:t>β</w:t>
            </w:r>
            <w:r w:rsidRPr="00F5547F">
              <w:rPr>
                <w:rFonts w:ascii="Calibri" w:hAnsi="Calibri" w:cs="Calibri"/>
                <w:b/>
                <w:sz w:val="20"/>
              </w:rPr>
              <w:t>), θα ενημερώνω τον Ιατρικό  Σύλλογο Έβρου και θα υποβάλω άμεσα, τα επίσημα αντίγραφα των νόμιμων παραστατικών</w:t>
            </w:r>
            <w:r>
              <w:rPr>
                <w:rFonts w:ascii="Calibri" w:hAnsi="Calibri" w:cs="Calibri"/>
                <w:b/>
                <w:sz w:val="20"/>
              </w:rPr>
              <w:t xml:space="preserve"> </w:t>
            </w:r>
            <w:r w:rsidRPr="00F5547F">
              <w:rPr>
                <w:rFonts w:ascii="Calibri" w:hAnsi="Calibri" w:cs="Calibri"/>
                <w:b/>
                <w:sz w:val="20"/>
              </w:rPr>
              <w:t xml:space="preserve">κτήσης  τους καθώς και τα πιστοποιητικά σήμανσής τους </w:t>
            </w:r>
            <w:r w:rsidRPr="00F5547F">
              <w:rPr>
                <w:rFonts w:ascii="Calibri" w:hAnsi="Calibri" w:cs="Calibri"/>
                <w:b/>
                <w:sz w:val="20"/>
                <w:lang w:val="en-US"/>
              </w:rPr>
              <w:t>CE</w:t>
            </w:r>
            <w:r w:rsidRPr="00F5547F">
              <w:rPr>
                <w:rFonts w:ascii="Calibri" w:hAnsi="Calibri" w:cs="Calibri"/>
                <w:b/>
                <w:sz w:val="20"/>
              </w:rPr>
              <w:t>, αιτούμενος την αποδοχή τους</w:t>
            </w:r>
          </w:p>
        </w:tc>
      </w:tr>
      <w:tr w:rsidR="00BF3A64" w14:paraId="7EF84189" w14:textId="77777777" w:rsidTr="00F5547F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30FC4A8" w14:textId="2EAA68A7" w:rsidR="00BF3A64" w:rsidRPr="00F5547F" w:rsidRDefault="00BF3A64" w:rsidP="00BF3A64">
            <w:pPr>
              <w:spacing w:before="60"/>
              <w:ind w:right="125"/>
              <w:rPr>
                <w:rFonts w:ascii="Calibri" w:hAnsi="Calibri" w:cs="Calibri"/>
                <w:b/>
                <w:sz w:val="20"/>
              </w:rPr>
            </w:pPr>
            <w:r w:rsidRPr="00F5547F">
              <w:rPr>
                <w:rFonts w:ascii="Calibri" w:hAnsi="Calibri" w:cs="Calibri"/>
                <w:b/>
                <w:sz w:val="20"/>
              </w:rPr>
              <w:t>δ)</w:t>
            </w:r>
            <w:r w:rsidRPr="00F5547F">
              <w:rPr>
                <w:rFonts w:ascii="Calibri" w:hAnsi="Calibri" w:cs="Calibri"/>
                <w:b/>
                <w:sz w:val="20"/>
                <w:szCs w:val="20"/>
              </w:rPr>
              <w:t xml:space="preserve">  το σύνολο των κατατεθειμένων δικαιολογητικών είναι αληθές και σύμφωνο με όσα ορίζονται στις </w:t>
            </w:r>
            <w:r w:rsidRPr="00274B72">
              <w:rPr>
                <w:rFonts w:ascii="Calibri" w:hAnsi="Calibri" w:cs="Calibri"/>
                <w:b/>
                <w:sz w:val="20"/>
                <w:szCs w:val="20"/>
              </w:rPr>
              <w:t xml:space="preserve">διατάξεις της Υ.Α. με </w:t>
            </w:r>
            <w:proofErr w:type="spellStart"/>
            <w:r w:rsidRPr="00274B72">
              <w:rPr>
                <w:rFonts w:ascii="Calibri" w:hAnsi="Calibri" w:cs="Calibri"/>
                <w:b/>
                <w:sz w:val="20"/>
                <w:szCs w:val="20"/>
              </w:rPr>
              <w:t>αριθμ</w:t>
            </w:r>
            <w:proofErr w:type="spellEnd"/>
            <w:r w:rsidRPr="00274B72">
              <w:rPr>
                <w:rFonts w:ascii="Calibri" w:hAnsi="Calibri" w:cs="Calibri"/>
                <w:b/>
                <w:sz w:val="20"/>
                <w:szCs w:val="20"/>
              </w:rPr>
              <w:t xml:space="preserve">. Υ3β/Γ.Π./ οικ.24948/ΦΕΚ 713/13-3-2012 και ότι παραμένει στη διάθεση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της </w:t>
            </w:r>
            <w:r w:rsidRPr="00263C1F">
              <w:rPr>
                <w:rFonts w:ascii="Calibri" w:hAnsi="Calibri" w:cs="Calibri"/>
                <w:b/>
                <w:sz w:val="20"/>
                <w:szCs w:val="20"/>
              </w:rPr>
              <w:t xml:space="preserve">Επιτροπής Ελέγχου ιατρείων και </w:t>
            </w:r>
            <w:proofErr w:type="spellStart"/>
            <w:r w:rsidRPr="00263C1F">
              <w:rPr>
                <w:rFonts w:ascii="Calibri" w:hAnsi="Calibri" w:cs="Calibri"/>
                <w:b/>
                <w:sz w:val="20"/>
                <w:szCs w:val="20"/>
              </w:rPr>
              <w:t>πολυιατρείων</w:t>
            </w:r>
            <w:proofErr w:type="spellEnd"/>
            <w:r w:rsidRPr="00263C1F">
              <w:rPr>
                <w:rFonts w:ascii="Calibri" w:hAnsi="Calibri" w:cs="Calibri"/>
                <w:b/>
                <w:sz w:val="20"/>
                <w:szCs w:val="20"/>
              </w:rPr>
              <w:t xml:space="preserve"> του Ι.Σ.Ε.  σε περίπτωση ελέγχου.</w:t>
            </w:r>
          </w:p>
        </w:tc>
      </w:tr>
      <w:tr w:rsidR="00BF3A64" w14:paraId="183D617E" w14:textId="77777777" w:rsidTr="00F5547F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E5C5BDF" w14:textId="03851ECC" w:rsidR="00BF3A64" w:rsidRPr="00F5547F" w:rsidRDefault="00BF3A64" w:rsidP="00BF3A64">
            <w:pPr>
              <w:spacing w:before="60"/>
              <w:ind w:right="125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ΠΡΟΣΘΗΚΗ ΜΗΧΑΝΗΜΑΤΩΝ: 1.</w:t>
            </w:r>
          </w:p>
        </w:tc>
      </w:tr>
      <w:tr w:rsidR="00BF3A64" w14:paraId="65D133C2" w14:textId="77777777" w:rsidTr="00F5547F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C989D23" w14:textId="38EA61DC" w:rsidR="00BF3A64" w:rsidRPr="00263C1F" w:rsidRDefault="00BF3A64" w:rsidP="00BF3A64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4B72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2. </w:t>
            </w:r>
          </w:p>
        </w:tc>
      </w:tr>
      <w:tr w:rsidR="00BF3A64" w14:paraId="3F4A6EEE" w14:textId="77777777" w:rsidTr="00F5547F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D465C28" w14:textId="6D288481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63C1F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  <w:tr w:rsidR="00BF3A64" w:rsidRPr="00274B72" w14:paraId="104D933E" w14:textId="77777777" w:rsidTr="00BF3A64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FE3C6C6" w14:textId="77777777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BF3A64" w:rsidRPr="00274B72" w14:paraId="75A07D7F" w14:textId="77777777" w:rsidTr="00BF3A64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B166800" w14:textId="77777777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BF3A64" w:rsidRPr="00274B72" w14:paraId="4F71BCC9" w14:textId="77777777" w:rsidTr="00BF3A64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8FB6581" w14:textId="77777777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BF3A64" w:rsidRPr="00274B72" w14:paraId="2A9D3BA1" w14:textId="77777777" w:rsidTr="00BF3A64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845426" w14:textId="77777777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BF3A64" w:rsidRPr="00274B72" w14:paraId="47D7631A" w14:textId="77777777" w:rsidTr="00BF3A64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5ED9E1C" w14:textId="77777777" w:rsidR="00BF3A64" w:rsidRPr="00274B72" w:rsidRDefault="00BF3A64" w:rsidP="00BF3A64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25BB96D5" w14:textId="77777777" w:rsidR="00201DEC" w:rsidRDefault="00201DEC" w:rsidP="00F5714B">
      <w:pPr>
        <w:pStyle w:val="a6"/>
        <w:ind w:left="0" w:right="484"/>
      </w:pPr>
    </w:p>
    <w:p w14:paraId="795F2715" w14:textId="66D3ED2D" w:rsidR="00870D45" w:rsidRPr="00BF3A64" w:rsidRDefault="00870D45" w:rsidP="00BF3A64">
      <w:pPr>
        <w:pStyle w:val="a6"/>
        <w:ind w:left="8647" w:right="706" w:hanging="7"/>
        <w:jc w:val="center"/>
        <w:rPr>
          <w:sz w:val="16"/>
          <w:szCs w:val="16"/>
        </w:rPr>
      </w:pPr>
      <w:r w:rsidRPr="00BF3A64">
        <w:rPr>
          <w:sz w:val="16"/>
          <w:szCs w:val="16"/>
        </w:rPr>
        <w:t>Ημερομηνία</w:t>
      </w:r>
      <w:r w:rsidR="00BF3A64">
        <w:rPr>
          <w:sz w:val="16"/>
          <w:szCs w:val="16"/>
        </w:rPr>
        <w:t xml:space="preserve">       </w:t>
      </w:r>
      <w:r w:rsidR="00F5714B">
        <w:rPr>
          <w:sz w:val="16"/>
          <w:szCs w:val="16"/>
        </w:rPr>
        <w:t xml:space="preserve">  </w:t>
      </w:r>
      <w:r w:rsidRPr="00BF3A64">
        <w:rPr>
          <w:sz w:val="16"/>
          <w:szCs w:val="16"/>
        </w:rPr>
        <w:t>………….</w:t>
      </w:r>
    </w:p>
    <w:p w14:paraId="28963ECD" w14:textId="393D2271" w:rsidR="00201DEC" w:rsidRPr="00BF3A64" w:rsidRDefault="00201DEC">
      <w:pPr>
        <w:pStyle w:val="a6"/>
        <w:ind w:left="7920" w:right="484" w:firstLine="720"/>
        <w:jc w:val="center"/>
        <w:rPr>
          <w:sz w:val="16"/>
          <w:szCs w:val="16"/>
        </w:rPr>
      </w:pPr>
      <w:r w:rsidRPr="00BF3A64">
        <w:rPr>
          <w:sz w:val="16"/>
          <w:szCs w:val="16"/>
        </w:rPr>
        <w:t>Ο/</w:t>
      </w:r>
      <w:r w:rsidRPr="00BF3A64">
        <w:rPr>
          <w:sz w:val="16"/>
          <w:szCs w:val="16"/>
          <w:lang w:val="en-US"/>
        </w:rPr>
        <w:t>H</w:t>
      </w:r>
      <w:r w:rsidRPr="00BF3A64">
        <w:rPr>
          <w:sz w:val="16"/>
          <w:szCs w:val="16"/>
        </w:rPr>
        <w:t xml:space="preserve"> </w:t>
      </w:r>
      <w:proofErr w:type="spellStart"/>
      <w:r w:rsidRPr="00BF3A64">
        <w:rPr>
          <w:sz w:val="16"/>
          <w:szCs w:val="16"/>
        </w:rPr>
        <w:t>Δηλ</w:t>
      </w:r>
      <w:proofErr w:type="spellEnd"/>
      <w:r w:rsidRPr="00BF3A64">
        <w:rPr>
          <w:sz w:val="16"/>
          <w:szCs w:val="16"/>
        </w:rPr>
        <w:t>…..</w:t>
      </w:r>
    </w:p>
    <w:p w14:paraId="0A4BE5CD" w14:textId="77777777" w:rsidR="00F5714B" w:rsidRPr="00BF3A64" w:rsidRDefault="00F5714B">
      <w:pPr>
        <w:pStyle w:val="a6"/>
        <w:ind w:left="0"/>
        <w:jc w:val="right"/>
        <w:rPr>
          <w:sz w:val="16"/>
          <w:szCs w:val="16"/>
        </w:rPr>
      </w:pPr>
    </w:p>
    <w:p w14:paraId="77FD444A" w14:textId="755859B6" w:rsidR="00201DEC" w:rsidRPr="00BF3A64" w:rsidRDefault="00BF3A64" w:rsidP="00BF3A64">
      <w:pPr>
        <w:pStyle w:val="a6"/>
        <w:tabs>
          <w:tab w:val="left" w:pos="8789"/>
          <w:tab w:val="left" w:pos="9356"/>
        </w:tabs>
        <w:ind w:left="0" w:right="484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201DEC" w:rsidRPr="00BF3A64">
        <w:rPr>
          <w:sz w:val="16"/>
          <w:szCs w:val="16"/>
        </w:rPr>
        <w:t>Υπογραφή)</w:t>
      </w:r>
      <w:r>
        <w:rPr>
          <w:sz w:val="16"/>
          <w:szCs w:val="16"/>
        </w:rPr>
        <w:t xml:space="preserve">  </w:t>
      </w:r>
    </w:p>
    <w:p w14:paraId="3A7B97EE" w14:textId="77777777" w:rsidR="004B1F57" w:rsidRDefault="004B1F57" w:rsidP="00BF3A64">
      <w:pPr>
        <w:pStyle w:val="a6"/>
        <w:ind w:left="0"/>
        <w:jc w:val="both"/>
        <w:rPr>
          <w:sz w:val="10"/>
          <w:szCs w:val="10"/>
        </w:rPr>
      </w:pPr>
    </w:p>
    <w:p w14:paraId="3A74DFAF" w14:textId="77777777" w:rsidR="004B1F57" w:rsidRDefault="004B1F57" w:rsidP="00BF3A64">
      <w:pPr>
        <w:pStyle w:val="a6"/>
        <w:ind w:left="0"/>
        <w:jc w:val="both"/>
        <w:rPr>
          <w:sz w:val="10"/>
          <w:szCs w:val="10"/>
        </w:rPr>
      </w:pPr>
    </w:p>
    <w:p w14:paraId="2325462D" w14:textId="77777777" w:rsidR="004B1F57" w:rsidRPr="004B1F57" w:rsidRDefault="004B1F57" w:rsidP="004B1F57">
      <w:pPr>
        <w:pStyle w:val="a6"/>
        <w:jc w:val="both"/>
        <w:rPr>
          <w:sz w:val="12"/>
          <w:szCs w:val="12"/>
        </w:rPr>
      </w:pPr>
      <w:r w:rsidRPr="004B1F57">
        <w:rPr>
          <w:sz w:val="12"/>
          <w:szCs w:val="12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801FFBE" w14:textId="77777777" w:rsidR="004B1F57" w:rsidRPr="004B1F57" w:rsidRDefault="004B1F57" w:rsidP="004B1F57">
      <w:pPr>
        <w:pStyle w:val="a6"/>
        <w:jc w:val="both"/>
        <w:rPr>
          <w:sz w:val="12"/>
          <w:szCs w:val="12"/>
        </w:rPr>
      </w:pPr>
      <w:r w:rsidRPr="004B1F57">
        <w:rPr>
          <w:sz w:val="12"/>
          <w:szCs w:val="12"/>
        </w:rPr>
        <w:t xml:space="preserve">(2) Αναγράφεται ολογράφως. </w:t>
      </w:r>
    </w:p>
    <w:p w14:paraId="360C83E0" w14:textId="77777777" w:rsidR="004B1F57" w:rsidRPr="004B1F57" w:rsidRDefault="004B1F57" w:rsidP="004B1F57">
      <w:pPr>
        <w:pStyle w:val="a6"/>
        <w:jc w:val="both"/>
        <w:rPr>
          <w:sz w:val="12"/>
          <w:szCs w:val="12"/>
        </w:rPr>
      </w:pPr>
      <w:r w:rsidRPr="004B1F57">
        <w:rPr>
          <w:sz w:val="12"/>
          <w:szCs w:val="12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 </w:t>
      </w:r>
    </w:p>
    <w:p w14:paraId="57B16EBE" w14:textId="7E705226" w:rsidR="007570E5" w:rsidRPr="004B1F57" w:rsidRDefault="004B1F57" w:rsidP="004B1F57">
      <w:pPr>
        <w:pStyle w:val="a6"/>
        <w:jc w:val="both"/>
        <w:rPr>
          <w:sz w:val="12"/>
          <w:szCs w:val="12"/>
        </w:rPr>
      </w:pPr>
      <w:r w:rsidRPr="004B1F57">
        <w:rPr>
          <w:sz w:val="12"/>
          <w:szCs w:val="12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7570E5" w:rsidRPr="004B1F57" w:rsidSect="008A411B">
      <w:headerReference w:type="default" r:id="rId8"/>
      <w:type w:val="continuous"/>
      <w:pgSz w:w="11906" w:h="16838" w:code="9"/>
      <w:pgMar w:top="142" w:right="851" w:bottom="0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969A1" w14:textId="77777777" w:rsidR="00990CEE" w:rsidRDefault="00990CEE">
      <w:r>
        <w:separator/>
      </w:r>
    </w:p>
  </w:endnote>
  <w:endnote w:type="continuationSeparator" w:id="0">
    <w:p w14:paraId="530F2562" w14:textId="77777777" w:rsidR="00990CEE" w:rsidRDefault="00990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33E08" w14:textId="77777777" w:rsidR="00990CEE" w:rsidRDefault="00990CEE">
      <w:r>
        <w:separator/>
      </w:r>
    </w:p>
  </w:footnote>
  <w:footnote w:type="continuationSeparator" w:id="0">
    <w:p w14:paraId="23F03FFA" w14:textId="77777777" w:rsidR="00990CEE" w:rsidRDefault="00990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508"/>
      <w:gridCol w:w="4912"/>
    </w:tblGrid>
    <w:tr w:rsidR="00365DAF" w14:paraId="268F09E0" w14:textId="77777777">
      <w:tc>
        <w:tcPr>
          <w:tcW w:w="5508" w:type="dxa"/>
        </w:tcPr>
        <w:p w14:paraId="0C8C7D00" w14:textId="76DD0F07" w:rsidR="00365DAF" w:rsidRDefault="00634CC3">
          <w:pPr>
            <w:pStyle w:val="a3"/>
            <w:jc w:val="right"/>
            <w:rPr>
              <w:b/>
              <w:sz w:val="16"/>
            </w:rPr>
          </w:pPr>
          <w:r>
            <w:rPr>
              <w:rFonts w:ascii="Arial" w:hAnsi="Arial"/>
              <w:noProof/>
              <w:sz w:val="32"/>
            </w:rPr>
            <w:drawing>
              <wp:inline distT="0" distB="0" distL="0" distR="0" wp14:anchorId="49A04F9C" wp14:editId="343881EC">
                <wp:extent cx="524510" cy="532765"/>
                <wp:effectExtent l="0" t="0" r="0" b="0"/>
                <wp:docPr id="530872554" name="Εικόνα 5308725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4510" cy="53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04A41A3B" w14:textId="77777777" w:rsidR="00365DAF" w:rsidRDefault="00365DAF">
          <w:pPr>
            <w:pStyle w:val="a3"/>
            <w:jc w:val="right"/>
            <w:rPr>
              <w:b/>
              <w:sz w:val="16"/>
            </w:rPr>
          </w:pPr>
        </w:p>
      </w:tc>
    </w:tr>
  </w:tbl>
  <w:p w14:paraId="587A91F1" w14:textId="77777777" w:rsidR="00365DAF" w:rsidRDefault="00365DAF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673A" w14:textId="77777777" w:rsidR="00365DAF" w:rsidRDefault="00365DAF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842859153">
    <w:abstractNumId w:val="2"/>
  </w:num>
  <w:num w:numId="2" w16cid:durableId="759185162">
    <w:abstractNumId w:val="4"/>
  </w:num>
  <w:num w:numId="3" w16cid:durableId="821849776">
    <w:abstractNumId w:val="0"/>
  </w:num>
  <w:num w:numId="4" w16cid:durableId="502743348">
    <w:abstractNumId w:val="3"/>
  </w:num>
  <w:num w:numId="5" w16cid:durableId="441458327">
    <w:abstractNumId w:val="1"/>
  </w:num>
  <w:num w:numId="6" w16cid:durableId="849831490">
    <w:abstractNumId w:val="9"/>
  </w:num>
  <w:num w:numId="7" w16cid:durableId="991955579">
    <w:abstractNumId w:val="8"/>
  </w:num>
  <w:num w:numId="8" w16cid:durableId="1146439045">
    <w:abstractNumId w:val="6"/>
  </w:num>
  <w:num w:numId="9" w16cid:durableId="1120805301">
    <w:abstractNumId w:val="5"/>
  </w:num>
  <w:num w:numId="10" w16cid:durableId="12083022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C9"/>
    <w:rsid w:val="000C1497"/>
    <w:rsid w:val="001A4C30"/>
    <w:rsid w:val="001D0682"/>
    <w:rsid w:val="00201DEC"/>
    <w:rsid w:val="00263C1F"/>
    <w:rsid w:val="00263C3E"/>
    <w:rsid w:val="00274B72"/>
    <w:rsid w:val="002B7F74"/>
    <w:rsid w:val="002C2C80"/>
    <w:rsid w:val="00365DAF"/>
    <w:rsid w:val="003C4F64"/>
    <w:rsid w:val="00406CE3"/>
    <w:rsid w:val="004100BA"/>
    <w:rsid w:val="004357C8"/>
    <w:rsid w:val="004B1F57"/>
    <w:rsid w:val="00595535"/>
    <w:rsid w:val="005A2616"/>
    <w:rsid w:val="00634CC3"/>
    <w:rsid w:val="006731C9"/>
    <w:rsid w:val="00695B11"/>
    <w:rsid w:val="006B03FD"/>
    <w:rsid w:val="006B07AE"/>
    <w:rsid w:val="006B3E8A"/>
    <w:rsid w:val="007570E5"/>
    <w:rsid w:val="007904D7"/>
    <w:rsid w:val="007D5CDD"/>
    <w:rsid w:val="008120B6"/>
    <w:rsid w:val="00870D45"/>
    <w:rsid w:val="008A411B"/>
    <w:rsid w:val="008B1F67"/>
    <w:rsid w:val="008E5D74"/>
    <w:rsid w:val="00903EAE"/>
    <w:rsid w:val="00990CEE"/>
    <w:rsid w:val="009B62C9"/>
    <w:rsid w:val="00A851BE"/>
    <w:rsid w:val="00AD0F95"/>
    <w:rsid w:val="00B67898"/>
    <w:rsid w:val="00BE1743"/>
    <w:rsid w:val="00BF3A64"/>
    <w:rsid w:val="00C7630D"/>
    <w:rsid w:val="00CA32EF"/>
    <w:rsid w:val="00CA6F36"/>
    <w:rsid w:val="00CB2DD5"/>
    <w:rsid w:val="00CB49D5"/>
    <w:rsid w:val="00CE5E2B"/>
    <w:rsid w:val="00D524FE"/>
    <w:rsid w:val="00D80EF6"/>
    <w:rsid w:val="00D835DA"/>
    <w:rsid w:val="00D90B92"/>
    <w:rsid w:val="00DC42F5"/>
    <w:rsid w:val="00DC6A40"/>
    <w:rsid w:val="00DF0EA1"/>
    <w:rsid w:val="00F5547F"/>
    <w:rsid w:val="00F5714B"/>
    <w:rsid w:val="00F80D87"/>
    <w:rsid w:val="00FB4ECC"/>
    <w:rsid w:val="00FF07F4"/>
    <w:rsid w:val="00FF5482"/>
    <w:rsid w:val="00FF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74C58D5A"/>
  <w15:chartTrackingRefBased/>
  <w15:docId w15:val="{24E1C5A0-82F0-4B44-90A4-B68CC48A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l-GR" w:eastAsia="el-GR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pPr>
      <w:ind w:left="-180"/>
    </w:pPr>
    <w:rPr>
      <w:rFonts w:ascii="Arial" w:hAnsi="Arial" w:cs="Arial"/>
      <w:sz w:val="20"/>
    </w:rPr>
  </w:style>
  <w:style w:type="character" w:styleId="-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6</TotalTime>
  <Pages>1</Pages>
  <Words>345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dc:description/>
  <cp:lastModifiedBy>User</cp:lastModifiedBy>
  <cp:revision>3</cp:revision>
  <cp:lastPrinted>2026-05-06T10:14:00Z</cp:lastPrinted>
  <dcterms:created xsi:type="dcterms:W3CDTF">2026-09-30T08:14:00Z</dcterms:created>
  <dcterms:modified xsi:type="dcterms:W3CDTF">2026-09-30T08:19:00Z</dcterms:modified>
</cp:coreProperties>
</file>